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2595A" w14:textId="08029328" w:rsidR="51C9DAE0" w:rsidRDefault="51C9DAE0">
      <w:bookmarkStart w:id="0" w:name="_GoBack"/>
      <w:bookmarkEnd w:id="0"/>
    </w:p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3C571960" w14:textId="77777777" w:rsidTr="68B81C2F">
        <w:trPr>
          <w:trHeight w:val="2790"/>
          <w:jc w:val="center"/>
        </w:trPr>
        <w:tc>
          <w:tcPr>
            <w:tcW w:w="5990" w:type="dxa"/>
          </w:tcPr>
          <w:p w14:paraId="7831A385" w14:textId="60152485" w:rsidR="00084ED5" w:rsidRPr="006E3E69" w:rsidRDefault="009C6762" w:rsidP="51C9DAE0">
            <w:pPr>
              <w:pStyle w:val="Title"/>
              <w:rPr>
                <w:rFonts w:ascii="Lexend" w:hAnsi="Lexend"/>
                <w:color w:val="000000" w:themeColor="text1"/>
                <w:sz w:val="52"/>
                <w:szCs w:val="52"/>
              </w:rPr>
            </w:pPr>
            <w:r w:rsidRPr="51C9DAE0">
              <w:rPr>
                <w:rFonts w:ascii="Lexend" w:hAnsi="Lexend"/>
                <w:color w:val="000000" w:themeColor="text1"/>
                <w:sz w:val="56"/>
                <w:szCs w:val="56"/>
              </w:rPr>
              <w:t xml:space="preserve"> </w:t>
            </w:r>
            <w:r w:rsidR="006E3E69">
              <w:rPr>
                <w:noProof/>
              </w:rPr>
              <w:drawing>
                <wp:inline distT="0" distB="0" distL="0" distR="0" wp14:anchorId="28C2B8D5" wp14:editId="574292BA">
                  <wp:extent cx="1838325" cy="71081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1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526AA" w14:textId="7CEF1992" w:rsidR="00084ED5" w:rsidRPr="006E3E69" w:rsidRDefault="59FC7B2A" w:rsidP="001D48CC">
            <w:pPr>
              <w:pStyle w:val="Title"/>
              <w:rPr>
                <w:rFonts w:ascii="Lexend" w:hAnsi="Lexend"/>
                <w:color w:val="000000" w:themeColor="text1"/>
                <w:sz w:val="52"/>
                <w:szCs w:val="52"/>
              </w:rPr>
            </w:pPr>
            <w:r w:rsidRPr="51C9DAE0">
              <w:rPr>
                <w:rFonts w:ascii="Lexend" w:hAnsi="Lexend"/>
                <w:color w:val="000000" w:themeColor="text1"/>
                <w:sz w:val="52"/>
                <w:szCs w:val="52"/>
              </w:rPr>
              <w:t>COLLege INTENSIVE</w:t>
            </w:r>
            <w:r w:rsidR="00084ED5" w:rsidRPr="51C9DAE0">
              <w:rPr>
                <w:rFonts w:ascii="Lexend" w:hAnsi="Lexend"/>
                <w:color w:val="000000" w:themeColor="text1"/>
                <w:sz w:val="52"/>
                <w:szCs w:val="52"/>
              </w:rPr>
              <w:t xml:space="preserve"> </w:t>
            </w:r>
          </w:p>
          <w:p w14:paraId="04E0BA48" w14:textId="6B0E32D0" w:rsidR="00084ED5" w:rsidRPr="00084ED5" w:rsidRDefault="00084ED5" w:rsidP="001D48CC">
            <w:pPr>
              <w:pStyle w:val="Title"/>
              <w:rPr>
                <w:color w:val="000000" w:themeColor="text1"/>
                <w:sz w:val="56"/>
                <w:szCs w:val="56"/>
              </w:rPr>
            </w:pPr>
            <w:r w:rsidRPr="006E3E69">
              <w:rPr>
                <w:rFonts w:ascii="Lexend" w:hAnsi="Lexend"/>
                <w:color w:val="000000" w:themeColor="text1"/>
                <w:sz w:val="52"/>
                <w:szCs w:val="52"/>
              </w:rPr>
              <w:t>Volunteer Program</w:t>
            </w:r>
          </w:p>
        </w:tc>
      </w:tr>
      <w:tr w:rsidR="001D48CC" w:rsidRPr="006E3E69" w14:paraId="3DA27DCC" w14:textId="77777777" w:rsidTr="68B81C2F">
        <w:trPr>
          <w:trHeight w:val="4401"/>
          <w:jc w:val="center"/>
        </w:trPr>
        <w:tc>
          <w:tcPr>
            <w:tcW w:w="5990" w:type="dxa"/>
          </w:tcPr>
          <w:p w14:paraId="08DFAAA9" w14:textId="1737C520" w:rsidR="00896CB4" w:rsidRDefault="00084ED5" w:rsidP="51C9DAE0">
            <w:pPr>
              <w:pStyle w:val="OtherText"/>
              <w:rPr>
                <w:rFonts w:ascii="Lexend" w:hAnsi="Lexend"/>
                <w:b w:val="0"/>
                <w:color w:val="000000" w:themeColor="text1"/>
              </w:rPr>
            </w:pPr>
            <w:r w:rsidRPr="51C9DAE0">
              <w:rPr>
                <w:rFonts w:ascii="Lexend" w:hAnsi="Lexend"/>
                <w:b w:val="0"/>
                <w:color w:val="000000" w:themeColor="text1"/>
              </w:rPr>
              <w:t xml:space="preserve">Dive into Summer with our Phoenix Children’s </w:t>
            </w:r>
            <w:r w:rsidR="6D899D88" w:rsidRPr="51C9DAE0">
              <w:rPr>
                <w:rFonts w:ascii="Lexend" w:hAnsi="Lexend"/>
                <w:b w:val="0"/>
                <w:color w:val="000000" w:themeColor="text1"/>
              </w:rPr>
              <w:t>College</w:t>
            </w:r>
            <w:r w:rsidRPr="51C9DAE0">
              <w:rPr>
                <w:rFonts w:ascii="Lexend" w:hAnsi="Lexend"/>
                <w:b w:val="0"/>
                <w:color w:val="000000" w:themeColor="text1"/>
              </w:rPr>
              <w:t xml:space="preserve"> Intensive Volunteer Program. </w:t>
            </w:r>
            <w:r w:rsidR="009C6762" w:rsidRPr="51C9DAE0">
              <w:rPr>
                <w:rFonts w:ascii="Lexend" w:hAnsi="Lexend"/>
                <w:b w:val="0"/>
                <w:color w:val="000000" w:themeColor="text1"/>
              </w:rPr>
              <w:t xml:space="preserve">This is an exclusive </w:t>
            </w:r>
            <w:r w:rsidR="006E3E69" w:rsidRPr="51C9DAE0">
              <w:rPr>
                <w:rFonts w:ascii="Lexend" w:hAnsi="Lexend"/>
                <w:b w:val="0"/>
                <w:color w:val="000000" w:themeColor="text1"/>
              </w:rPr>
              <w:t>opportunity</w:t>
            </w:r>
            <w:r w:rsidR="009C6762" w:rsidRPr="51C9DAE0">
              <w:rPr>
                <w:rFonts w:ascii="Lexend" w:hAnsi="Lexend"/>
                <w:b w:val="0"/>
                <w:color w:val="000000" w:themeColor="text1"/>
              </w:rPr>
              <w:t xml:space="preserve"> that offers </w:t>
            </w:r>
            <w:r w:rsidR="006E3E69" w:rsidRPr="51C9DAE0">
              <w:rPr>
                <w:rFonts w:ascii="Lexend" w:hAnsi="Lexend"/>
                <w:b w:val="0"/>
                <w:color w:val="000000" w:themeColor="text1"/>
              </w:rPr>
              <w:t xml:space="preserve">both an educational component and an exciting clinical experience!  </w:t>
            </w:r>
          </w:p>
          <w:p w14:paraId="4C4E967C" w14:textId="77777777" w:rsidR="00C3466E" w:rsidRDefault="00C3466E" w:rsidP="00084ED5">
            <w:pPr>
              <w:pStyle w:val="OtherText"/>
              <w:rPr>
                <w:rFonts w:ascii="Lexend" w:hAnsi="Lexend"/>
                <w:b w:val="0"/>
                <w:bCs/>
                <w:color w:val="000000" w:themeColor="text1"/>
              </w:rPr>
            </w:pPr>
          </w:p>
          <w:p w14:paraId="1002FAE5" w14:textId="3CF77E8E" w:rsidR="00E7623D" w:rsidRPr="008F28FE" w:rsidRDefault="00E7623D" w:rsidP="00E7623D">
            <w:pPr>
              <w:pStyle w:val="Subtitle"/>
              <w:ind w:left="0"/>
              <w:rPr>
                <w:rFonts w:ascii="Lexend" w:hAnsi="Lexend"/>
                <w:color w:val="auto"/>
                <w:sz w:val="36"/>
                <w:szCs w:val="36"/>
              </w:rPr>
            </w:pPr>
            <w:r w:rsidRPr="008F28FE">
              <w:rPr>
                <w:rFonts w:ascii="Lexend" w:hAnsi="Lexend"/>
                <w:color w:val="auto"/>
                <w:sz w:val="36"/>
                <w:szCs w:val="36"/>
              </w:rPr>
              <w:t xml:space="preserve">Applications are due </w:t>
            </w:r>
          </w:p>
          <w:p w14:paraId="041AC9EB" w14:textId="06276559" w:rsidR="00E7623D" w:rsidRDefault="2CB8892B" w:rsidP="68B81C2F">
            <w:pPr>
              <w:pStyle w:val="Subtitle"/>
              <w:ind w:left="0"/>
              <w:rPr>
                <w:rFonts w:ascii="Lexend" w:hAnsi="Lexend"/>
                <w:color w:val="auto"/>
                <w:sz w:val="36"/>
                <w:szCs w:val="36"/>
              </w:rPr>
            </w:pPr>
            <w:r w:rsidRPr="68B81C2F">
              <w:rPr>
                <w:rFonts w:ascii="Lexend" w:hAnsi="Lexend"/>
                <w:color w:val="auto"/>
                <w:sz w:val="36"/>
                <w:szCs w:val="36"/>
              </w:rPr>
              <w:t>March 24th</w:t>
            </w:r>
          </w:p>
          <w:p w14:paraId="2F5DD433" w14:textId="081E8484" w:rsidR="00C3466E" w:rsidRPr="00084ED5" w:rsidRDefault="00C3466E" w:rsidP="00C3466E">
            <w:pPr>
              <w:ind w:left="0"/>
              <w:jc w:val="both"/>
              <w:rPr>
                <w:rFonts w:ascii="Lexend" w:hAnsi="Lexend"/>
                <w:b/>
                <w:bCs/>
                <w:color w:val="000000" w:themeColor="text1"/>
              </w:rPr>
            </w:pPr>
          </w:p>
        </w:tc>
      </w:tr>
      <w:tr w:rsidR="001D48CC" w:rsidRPr="006E3E69" w14:paraId="0807135A" w14:textId="77777777" w:rsidTr="68B81C2F">
        <w:trPr>
          <w:trHeight w:val="288"/>
          <w:jc w:val="center"/>
        </w:trPr>
        <w:tc>
          <w:tcPr>
            <w:tcW w:w="5990" w:type="dxa"/>
          </w:tcPr>
          <w:p w14:paraId="1DC0C9B6" w14:textId="6188A50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127E1B12" w14:textId="19CFFCF6" w:rsidR="001D48CC" w:rsidRDefault="006E3E69" w:rsidP="001D48CC">
      <w:pPr>
        <w:pStyle w:val="Subtitle"/>
      </w:pPr>
      <w:r>
        <w:rPr>
          <w:noProof/>
        </w:rPr>
        <mc:AlternateContent>
          <mc:Choice Requires="wps">
            <w:drawing>
              <wp:inline distT="0" distB="0" distL="0" distR="0" wp14:anchorId="70A6A2D6" wp14:editId="43C1CCA0">
                <wp:extent cx="304800" cy="304800"/>
                <wp:effectExtent l="0" t="0" r="0" b="0"/>
                <wp:docPr id="2" name="AutoShape 2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rect id="AutoShape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Home" o:spid="_x0000_s1026" filled="f" stroked="f" w14:anchorId="6166BC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:rsidRPr="006E3E69" w14:paraId="7E11BCBB" w14:textId="77777777" w:rsidTr="51C9DAE0">
        <w:tc>
          <w:tcPr>
            <w:tcW w:w="10512" w:type="dxa"/>
          </w:tcPr>
          <w:p w14:paraId="20B42982" w14:textId="17615F23" w:rsidR="00E7623D" w:rsidRPr="006E3E69" w:rsidRDefault="00C3466E" w:rsidP="006E3E69">
            <w:pPr>
              <w:pStyle w:val="OtherText"/>
              <w:ind w:left="0"/>
              <w:rPr>
                <w:rFonts w:ascii="Lexend" w:hAnsi="Lexend"/>
                <w:color w:val="000000" w:themeColor="text1"/>
                <w:sz w:val="24"/>
                <w:szCs w:val="24"/>
              </w:rPr>
            </w:pPr>
            <w:r w:rsidRPr="006E3E69">
              <w:rPr>
                <w:rFonts w:ascii="Lexend" w:hAnsi="Lexend"/>
                <w:color w:val="000000" w:themeColor="text1"/>
                <w:sz w:val="24"/>
                <w:szCs w:val="24"/>
              </w:rPr>
              <w:t>Interested?</w:t>
            </w:r>
            <w:r w:rsidR="00E7623D" w:rsidRPr="006E3E69">
              <w:rPr>
                <w:rFonts w:ascii="Lexend" w:hAnsi="Lexend"/>
                <w:color w:val="000000" w:themeColor="text1"/>
                <w:sz w:val="24"/>
                <w:szCs w:val="24"/>
              </w:rPr>
              <w:t>!</w:t>
            </w:r>
          </w:p>
          <w:p w14:paraId="0603A57E" w14:textId="481EA6CE" w:rsidR="00C3466E" w:rsidRPr="006E3E69" w:rsidRDefault="00C3466E" w:rsidP="001C76BD">
            <w:pPr>
              <w:pStyle w:val="OtherText"/>
              <w:rPr>
                <w:rFonts w:ascii="Lexend" w:hAnsi="Lexend"/>
                <w:color w:val="000000" w:themeColor="text1"/>
                <w:sz w:val="24"/>
                <w:szCs w:val="24"/>
              </w:rPr>
            </w:pPr>
            <w:r w:rsidRPr="006E3E69">
              <w:rPr>
                <w:rFonts w:ascii="Lexend" w:hAnsi="Lexend"/>
                <w:color w:val="000000" w:themeColor="text1"/>
                <w:sz w:val="24"/>
                <w:szCs w:val="24"/>
              </w:rPr>
              <w:t xml:space="preserve">Please watch the Summer Program video &amp; </w:t>
            </w:r>
            <w:r w:rsidR="00E7623D" w:rsidRPr="006E3E69">
              <w:rPr>
                <w:rFonts w:ascii="Lexend" w:hAnsi="Lexend"/>
                <w:color w:val="000000" w:themeColor="text1"/>
                <w:sz w:val="24"/>
                <w:szCs w:val="24"/>
              </w:rPr>
              <w:t>complete the application:</w:t>
            </w:r>
          </w:p>
          <w:p w14:paraId="5A16809A" w14:textId="05A00355" w:rsidR="00E7623D" w:rsidRPr="006E3E69" w:rsidRDefault="004353D2" w:rsidP="51C9DAE0">
            <w:pPr>
              <w:pStyle w:val="OtherText"/>
              <w:rPr>
                <w:rFonts w:ascii="Lexend" w:hAnsi="Lexend"/>
                <w:sz w:val="24"/>
                <w:szCs w:val="24"/>
              </w:rPr>
            </w:pPr>
            <w:hyperlink r:id="rId12">
              <w:r w:rsidR="67230724" w:rsidRPr="51C9DAE0">
                <w:rPr>
                  <w:rStyle w:val="Hyperlink"/>
                  <w:rFonts w:ascii="Lexend" w:hAnsi="Lexend"/>
                  <w:sz w:val="24"/>
                  <w:szCs w:val="24"/>
                </w:rPr>
                <w:t xml:space="preserve">College </w:t>
              </w:r>
              <w:r w:rsidR="00E7623D" w:rsidRPr="51C9DAE0">
                <w:rPr>
                  <w:rStyle w:val="Hyperlink"/>
                  <w:rFonts w:ascii="Lexend" w:hAnsi="Lexend"/>
                  <w:sz w:val="24"/>
                  <w:szCs w:val="24"/>
                </w:rPr>
                <w:t>Program Link</w:t>
              </w:r>
            </w:hyperlink>
          </w:p>
          <w:p w14:paraId="1288C3B4" w14:textId="77777777" w:rsidR="00896CB4" w:rsidRPr="006E3E69" w:rsidRDefault="00E7623D" w:rsidP="00F32BB2">
            <w:pPr>
              <w:pStyle w:val="OtherText"/>
              <w:ind w:left="0"/>
              <w:rPr>
                <w:rFonts w:ascii="Lexend" w:hAnsi="Lexend"/>
                <w:color w:val="000000" w:themeColor="text1"/>
                <w:sz w:val="24"/>
                <w:szCs w:val="24"/>
              </w:rPr>
            </w:pPr>
            <w:r w:rsidRPr="006E3E69">
              <w:rPr>
                <w:rFonts w:ascii="Lexend" w:hAnsi="Lexend"/>
                <w:color w:val="000000" w:themeColor="text1"/>
                <w:sz w:val="24"/>
                <w:szCs w:val="24"/>
              </w:rPr>
              <w:t>**Do not fast forward the video, as it will lead you to the application upon completion.</w:t>
            </w:r>
          </w:p>
          <w:p w14:paraId="0AE13DEF" w14:textId="522FE59E" w:rsidR="006E3E69" w:rsidRPr="006E3E69" w:rsidRDefault="006E3E69" w:rsidP="00F32BB2">
            <w:pPr>
              <w:pStyle w:val="OtherText"/>
              <w:ind w:left="0"/>
              <w:rPr>
                <w:rFonts w:ascii="Lexend" w:hAnsi="Lexend"/>
                <w:color w:val="000000" w:themeColor="text1"/>
                <w:sz w:val="24"/>
                <w:szCs w:val="24"/>
              </w:rPr>
            </w:pPr>
          </w:p>
        </w:tc>
      </w:tr>
      <w:tr w:rsidR="001564C2" w:rsidRPr="006E3E69" w14:paraId="070A1394" w14:textId="77777777" w:rsidTr="51C9DAE0">
        <w:trPr>
          <w:trHeight w:val="1962"/>
        </w:trPr>
        <w:tc>
          <w:tcPr>
            <w:tcW w:w="10512" w:type="dxa"/>
          </w:tcPr>
          <w:p w14:paraId="35C94FE0" w14:textId="599DDBD7" w:rsidR="00C3466E" w:rsidRPr="006E3E69" w:rsidRDefault="00C3466E" w:rsidP="00C3466E">
            <w:pPr>
              <w:ind w:left="0"/>
              <w:jc w:val="both"/>
              <w:rPr>
                <w:b/>
                <w:lang w:val="en"/>
              </w:rPr>
            </w:pPr>
          </w:p>
        </w:tc>
      </w:tr>
    </w:tbl>
    <w:p w14:paraId="289DC805" w14:textId="77777777" w:rsidR="002A068F" w:rsidRPr="006E3E69" w:rsidRDefault="002A068F" w:rsidP="00C3466E">
      <w:pPr>
        <w:spacing w:after="0"/>
        <w:ind w:left="0"/>
        <w:jc w:val="left"/>
        <w:rPr>
          <w:b/>
        </w:rPr>
      </w:pPr>
    </w:p>
    <w:sectPr w:rsidR="002A068F" w:rsidRPr="006E3E69" w:rsidSect="001D48CC">
      <w:headerReference w:type="default" r:id="rId13"/>
      <w:footerReference w:type="default" r:id="rId14"/>
      <w:headerReference w:type="first" r:id="rId15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5057B" w14:textId="77777777" w:rsidR="004353D2" w:rsidRDefault="004353D2" w:rsidP="0068245E">
      <w:pPr>
        <w:spacing w:after="0"/>
      </w:pPr>
      <w:r>
        <w:separator/>
      </w:r>
    </w:p>
    <w:p w14:paraId="69C00D3B" w14:textId="77777777" w:rsidR="004353D2" w:rsidRDefault="004353D2"/>
    <w:p w14:paraId="07C89091" w14:textId="77777777" w:rsidR="004353D2" w:rsidRDefault="004353D2"/>
  </w:endnote>
  <w:endnote w:type="continuationSeparator" w:id="0">
    <w:p w14:paraId="2F6D09F7" w14:textId="77777777" w:rsidR="004353D2" w:rsidRDefault="004353D2" w:rsidP="0068245E">
      <w:pPr>
        <w:spacing w:after="0"/>
      </w:pPr>
      <w:r>
        <w:continuationSeparator/>
      </w:r>
    </w:p>
    <w:p w14:paraId="05241696" w14:textId="77777777" w:rsidR="004353D2" w:rsidRDefault="004353D2"/>
    <w:p w14:paraId="54832167" w14:textId="77777777" w:rsidR="004353D2" w:rsidRDefault="004353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xend">
    <w:altName w:val="Calibri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98379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6A15719A" w14:textId="77777777" w:rsidR="00A11C55" w:rsidRDefault="00A11C55"/>
  <w:p w14:paraId="53B40712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21409" w14:textId="77777777" w:rsidR="004353D2" w:rsidRDefault="004353D2" w:rsidP="0068245E">
      <w:pPr>
        <w:spacing w:after="0"/>
      </w:pPr>
      <w:r>
        <w:separator/>
      </w:r>
    </w:p>
    <w:p w14:paraId="15A78BCB" w14:textId="77777777" w:rsidR="004353D2" w:rsidRDefault="004353D2"/>
    <w:p w14:paraId="57AA9B26" w14:textId="77777777" w:rsidR="004353D2" w:rsidRDefault="004353D2"/>
  </w:footnote>
  <w:footnote w:type="continuationSeparator" w:id="0">
    <w:p w14:paraId="21DAE71D" w14:textId="77777777" w:rsidR="004353D2" w:rsidRDefault="004353D2" w:rsidP="0068245E">
      <w:pPr>
        <w:spacing w:after="0"/>
      </w:pPr>
      <w:r>
        <w:continuationSeparator/>
      </w:r>
    </w:p>
    <w:p w14:paraId="65E10266" w14:textId="77777777" w:rsidR="004353D2" w:rsidRDefault="004353D2"/>
    <w:p w14:paraId="0425EC1C" w14:textId="77777777" w:rsidR="004353D2" w:rsidRDefault="004353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70483" w14:textId="77777777" w:rsidR="002A068F" w:rsidRDefault="002A068F">
    <w:pPr>
      <w:pStyle w:val="Header"/>
    </w:pPr>
  </w:p>
  <w:p w14:paraId="5C84FA98" w14:textId="77777777" w:rsidR="00A11C55" w:rsidRDefault="00A11C55"/>
  <w:p w14:paraId="748E845D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DAFC3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4799BE" wp14:editId="63E1EF34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611="http://schemas.microsoft.com/office/drawing/2016/11/main" xmlns:a14="http://schemas.microsoft.com/office/drawing/2010/main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group id="Group 20" style="position:absolute;margin-left:35.5pt;margin-top:1in;width:469.45pt;height:469.45pt;z-index:251659264;mso-height-relative:margin" alt="&quot;&quot;" coordsize="59601,59601" o:spid="_x0000_s1026" w14:anchorId="69ACC6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">
              <v:oval id="Oval 193" style="position:absolute;width:59601;height:59601;visibility:visible;mso-wrap-style:square;v-text-anchor:middle" alt="Back accent circle" o:spid="_x0000_s1027" fillcolor="windowText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>
                <v:fill opacity="7967f"/>
                <v:stroke joinstyle="miter"/>
              </v:oval>
              <v:oval id="Oval 27" style="position:absolute;left:2476;top:2603;width:54674;height:54674;visibility:visible;mso-wrap-style:square;v-text-anchor:middle" alt="Top circle of layer" o:spid="_x0000_s1028" fillcolor="#82b4b9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DA28E48" wp14:editId="5FC54C3C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1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1611="http://schemas.microsoft.com/office/drawing/2016/11/main" xmlns:a14="http://schemas.microsoft.com/office/drawing/2010/main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group id="Group 19" style="position:absolute;margin-left:0;margin-top:-2.15pt;width:612pt;height:450pt;z-index:251656192;mso-position-horizontal-relative:page;mso-position-vertical-relative:page" alt="&quot;&quot;" coordsize="77724,57150" o:spid="_x0000_s1026" w14:anchorId="0595107E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9" style="position:absolute;width:77724;height:57150;visibility:visible;mso-wrap-style:square" alt="Food on a table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o:title="Food on a table" r:id="rId4"/>
              </v:shape>
              <v:rect id="Rectangle 192" style="position:absolute;width:77724;height:57150;visibility:visible;mso-wrap-style:square;v-text-anchor:middle" alt="Image washout object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"/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94167A"/>
    <w:multiLevelType w:val="hybridMultilevel"/>
    <w:tmpl w:val="0DD87F2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0B5FFC"/>
    <w:multiLevelType w:val="hybridMultilevel"/>
    <w:tmpl w:val="3554552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ED5"/>
    <w:rsid w:val="000159B3"/>
    <w:rsid w:val="00017857"/>
    <w:rsid w:val="0003220B"/>
    <w:rsid w:val="00060C11"/>
    <w:rsid w:val="00084ED5"/>
    <w:rsid w:val="000E33EA"/>
    <w:rsid w:val="00113D4A"/>
    <w:rsid w:val="001564C2"/>
    <w:rsid w:val="001570B2"/>
    <w:rsid w:val="001624C3"/>
    <w:rsid w:val="001646E8"/>
    <w:rsid w:val="001C76BD"/>
    <w:rsid w:val="001D48CC"/>
    <w:rsid w:val="00204149"/>
    <w:rsid w:val="00204FC5"/>
    <w:rsid w:val="00220400"/>
    <w:rsid w:val="002733AA"/>
    <w:rsid w:val="00285988"/>
    <w:rsid w:val="002A068F"/>
    <w:rsid w:val="002A5AA3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353D2"/>
    <w:rsid w:val="004611DB"/>
    <w:rsid w:val="004A042C"/>
    <w:rsid w:val="004B3546"/>
    <w:rsid w:val="004C6C85"/>
    <w:rsid w:val="004D280B"/>
    <w:rsid w:val="004E3BC2"/>
    <w:rsid w:val="005116DB"/>
    <w:rsid w:val="00532C3C"/>
    <w:rsid w:val="00587A4E"/>
    <w:rsid w:val="005A3968"/>
    <w:rsid w:val="005B2714"/>
    <w:rsid w:val="005C41D2"/>
    <w:rsid w:val="005D2D39"/>
    <w:rsid w:val="0061487B"/>
    <w:rsid w:val="0068245E"/>
    <w:rsid w:val="00684A8A"/>
    <w:rsid w:val="0069500E"/>
    <w:rsid w:val="006973C3"/>
    <w:rsid w:val="006A21A8"/>
    <w:rsid w:val="006E3E69"/>
    <w:rsid w:val="00713F12"/>
    <w:rsid w:val="007A4EDB"/>
    <w:rsid w:val="007C4762"/>
    <w:rsid w:val="0081727B"/>
    <w:rsid w:val="00834305"/>
    <w:rsid w:val="00852EB7"/>
    <w:rsid w:val="008770A1"/>
    <w:rsid w:val="00884BB4"/>
    <w:rsid w:val="00896CB4"/>
    <w:rsid w:val="00897FB4"/>
    <w:rsid w:val="008E41D2"/>
    <w:rsid w:val="008F28FE"/>
    <w:rsid w:val="009124DD"/>
    <w:rsid w:val="0094423C"/>
    <w:rsid w:val="009C6762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3466E"/>
    <w:rsid w:val="00C67FD5"/>
    <w:rsid w:val="00C93A32"/>
    <w:rsid w:val="00CA58D1"/>
    <w:rsid w:val="00CB65E8"/>
    <w:rsid w:val="00CE754C"/>
    <w:rsid w:val="00CF207A"/>
    <w:rsid w:val="00D216F4"/>
    <w:rsid w:val="00D37285"/>
    <w:rsid w:val="00D529A9"/>
    <w:rsid w:val="00E402F3"/>
    <w:rsid w:val="00E43EFE"/>
    <w:rsid w:val="00E73EAC"/>
    <w:rsid w:val="00E7623D"/>
    <w:rsid w:val="00EC54E5"/>
    <w:rsid w:val="00F0092F"/>
    <w:rsid w:val="00F32BB2"/>
    <w:rsid w:val="00F46436"/>
    <w:rsid w:val="0ED1DE53"/>
    <w:rsid w:val="144607D1"/>
    <w:rsid w:val="2CB8892B"/>
    <w:rsid w:val="51C9DAE0"/>
    <w:rsid w:val="59FC7B2A"/>
    <w:rsid w:val="60B296E5"/>
    <w:rsid w:val="67230724"/>
    <w:rsid w:val="67F48579"/>
    <w:rsid w:val="68B81C2F"/>
    <w:rsid w:val="6D899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C1D7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paragraph" w:styleId="ListParagraph">
    <w:name w:val="List Paragraph"/>
    <w:basedOn w:val="Normal"/>
    <w:uiPriority w:val="34"/>
    <w:unhideWhenUsed/>
    <w:qFormat/>
    <w:rsid w:val="00C3466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34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ch.samaritan.com/custom/527/summer_vide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www.publicdomainpictures.net/en/view-image.php?image=101539&amp;picture=tie-dye-background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ofranac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E4F23172621C4B8584457320F3C711" ma:contentTypeVersion="17" ma:contentTypeDescription="Create a new document." ma:contentTypeScope="" ma:versionID="49ecea54287caea3066a580717ff33a1">
  <xsd:schema xmlns:xsd="http://www.w3.org/2001/XMLSchema" xmlns:xs="http://www.w3.org/2001/XMLSchema" xmlns:p="http://schemas.microsoft.com/office/2006/metadata/properties" xmlns:ns1="http://schemas.microsoft.com/sharepoint/v3" xmlns:ns2="c6250c2f-3603-4383-a3a6-57053c248ee0" xmlns:ns3="17b2d78a-14c3-4c48-b38e-1498764af8d1" targetNamespace="http://schemas.microsoft.com/office/2006/metadata/properties" ma:root="true" ma:fieldsID="495d89ea42499dbdac9e4f36dcca2506" ns1:_="" ns2:_="" ns3:_="">
    <xsd:import namespace="http://schemas.microsoft.com/sharepoint/v3"/>
    <xsd:import namespace="c6250c2f-3603-4383-a3a6-57053c248ee0"/>
    <xsd:import namespace="17b2d78a-14c3-4c48-b38e-1498764af8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50c2f-3603-4383-a3a6-57053c248e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7cb8a26-c9e4-4f71-98f7-59102395e4ca}" ma:internalName="TaxCatchAll" ma:showField="CatchAllData" ma:web="c6250c2f-3603-4383-a3a6-57053c248e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d78a-14c3-4c48-b38e-1498764af8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565a612-6302-4389-b017-beeae242c2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c6250c2f-3603-4383-a3a6-57053c248ee0" xsi:nil="true"/>
    <_ip_UnifiedCompliancePolicyProperties xmlns="http://schemas.microsoft.com/sharepoint/v3" xsi:nil="true"/>
    <lcf76f155ced4ddcb4097134ff3c332f xmlns="17b2d78a-14c3-4c48-b38e-1498764af8d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C3DF7-2FC6-46CF-AB54-FD22966ACD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250c2f-3603-4383-a3a6-57053c248ee0"/>
    <ds:schemaRef ds:uri="17b2d78a-14c3-4c48-b38e-1498764af8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6250c2f-3603-4383-a3a6-57053c248ee0"/>
    <ds:schemaRef ds:uri="17b2d78a-14c3-4c48-b38e-1498764af8d1"/>
  </ds:schemaRefs>
</ds:datastoreItem>
</file>

<file path=customXml/itemProps4.xml><?xml version="1.0" encoding="utf-8"?>
<ds:datastoreItem xmlns:ds="http://schemas.openxmlformats.org/officeDocument/2006/customXml" ds:itemID="{EB31B79F-5778-4792-852C-9B8AA942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2024-03-18T17:59:00Z</dcterms:created>
  <dcterms:modified xsi:type="dcterms:W3CDTF">2024-03-18T17:59:00Z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0x0101000DE4F23172621C4B8584457320F3C711</vt:lpwstr>
  </property>
  <property fmtid="{D5CDD505-2E9C-101B-9397-08002B2CF9AE}" pid="3" name="MediaServiceImageTags">
    <vt:lpwstr/>
  </property>
</Properties>
</file>